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3B0" w:rsidRPr="005138B8" w:rsidRDefault="00DC43B0" w:rsidP="005138B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138B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618pt">
            <v:imagedata r:id="rId4" o:title=""/>
          </v:shape>
        </w:pict>
      </w:r>
    </w:p>
    <w:p w:rsidR="00DC43B0" w:rsidRDefault="00DC43B0" w:rsidP="00854A65">
      <w:pPr>
        <w:spacing w:before="30" w:after="30"/>
        <w:ind w:firstLine="708"/>
        <w:jc w:val="center"/>
      </w:pPr>
      <w:r>
        <w:t>                                                                </w:t>
      </w:r>
    </w:p>
    <w:p w:rsidR="00DC43B0" w:rsidRDefault="00DC43B0" w:rsidP="00854A65">
      <w:pPr>
        <w:spacing w:before="30" w:after="30"/>
        <w:ind w:firstLine="708"/>
        <w:jc w:val="center"/>
      </w:pPr>
    </w:p>
    <w:p w:rsidR="00DC43B0" w:rsidRDefault="00DC43B0" w:rsidP="00854A65">
      <w:pPr>
        <w:spacing w:before="30" w:after="30"/>
        <w:ind w:firstLine="708"/>
        <w:jc w:val="center"/>
      </w:pPr>
    </w:p>
    <w:p w:rsidR="00DC43B0" w:rsidRDefault="00DC43B0" w:rsidP="00854A65">
      <w:pPr>
        <w:spacing w:before="30" w:after="30"/>
        <w:ind w:firstLine="708"/>
        <w:jc w:val="center"/>
      </w:pPr>
    </w:p>
    <w:p w:rsidR="00DC43B0" w:rsidRDefault="00DC43B0" w:rsidP="00854A65">
      <w:pPr>
        <w:spacing w:before="30" w:after="30"/>
        <w:ind w:firstLine="708"/>
        <w:jc w:val="center"/>
      </w:pPr>
    </w:p>
    <w:p w:rsidR="00DC43B0" w:rsidRDefault="00DC43B0" w:rsidP="00854A65">
      <w:pPr>
        <w:spacing w:before="30" w:after="30"/>
        <w:ind w:firstLine="708"/>
        <w:jc w:val="center"/>
      </w:pPr>
    </w:p>
    <w:p w:rsidR="00DC43B0" w:rsidRDefault="00DC43B0" w:rsidP="00854A65">
      <w:pPr>
        <w:spacing w:before="30" w:after="30"/>
        <w:ind w:firstLine="708"/>
        <w:jc w:val="center"/>
      </w:pPr>
    </w:p>
    <w:p w:rsidR="00DC43B0" w:rsidRDefault="00DC43B0" w:rsidP="00854A65">
      <w:pPr>
        <w:spacing w:before="30" w:after="30"/>
        <w:ind w:firstLine="708"/>
        <w:jc w:val="center"/>
      </w:pPr>
      <w:r>
        <w:t> «Утверждаю»</w:t>
      </w:r>
    </w:p>
    <w:p w:rsidR="00DC43B0" w:rsidRDefault="00DC43B0" w:rsidP="00854A65">
      <w:pPr>
        <w:spacing w:before="30" w:after="30"/>
        <w:jc w:val="center"/>
      </w:pPr>
      <w:r>
        <w:t>                                                                                                     Директор МКОУ СОШ № 8</w:t>
      </w:r>
    </w:p>
    <w:p w:rsidR="00DC43B0" w:rsidRDefault="00DC43B0" w:rsidP="00854A65">
      <w:pPr>
        <w:spacing w:before="30" w:after="30"/>
        <w:jc w:val="center"/>
      </w:pPr>
      <w:r>
        <w:t>                                                                                                    ______________Л.А.Николенко</w:t>
      </w:r>
    </w:p>
    <w:p w:rsidR="00DC43B0" w:rsidRDefault="00DC43B0" w:rsidP="002F216A">
      <w:pPr>
        <w:autoSpaceDE w:val="0"/>
        <w:autoSpaceDN w:val="0"/>
        <w:adjustRightInd w:val="0"/>
        <w:ind w:firstLine="5100"/>
        <w:jc w:val="both"/>
        <w:rPr>
          <w:sz w:val="28"/>
          <w:szCs w:val="28"/>
        </w:rPr>
      </w:pPr>
    </w:p>
    <w:p w:rsidR="00DC43B0" w:rsidRDefault="00DC43B0" w:rsidP="002F216A">
      <w:pPr>
        <w:autoSpaceDE w:val="0"/>
        <w:autoSpaceDN w:val="0"/>
        <w:adjustRightInd w:val="0"/>
        <w:ind w:firstLine="5100"/>
        <w:jc w:val="both"/>
        <w:rPr>
          <w:sz w:val="28"/>
          <w:szCs w:val="28"/>
        </w:rPr>
      </w:pPr>
    </w:p>
    <w:p w:rsidR="00DC43B0" w:rsidRDefault="00DC43B0" w:rsidP="002F216A">
      <w:pPr>
        <w:autoSpaceDE w:val="0"/>
        <w:autoSpaceDN w:val="0"/>
        <w:adjustRightInd w:val="0"/>
        <w:ind w:firstLine="5100"/>
        <w:jc w:val="both"/>
        <w:rPr>
          <w:sz w:val="28"/>
          <w:szCs w:val="28"/>
        </w:rPr>
      </w:pPr>
    </w:p>
    <w:p w:rsidR="00DC43B0" w:rsidRPr="00854A65" w:rsidRDefault="00DC43B0" w:rsidP="002F216A">
      <w:pPr>
        <w:jc w:val="center"/>
        <w:rPr>
          <w:b/>
          <w:sz w:val="28"/>
          <w:szCs w:val="28"/>
        </w:rPr>
      </w:pPr>
      <w:r w:rsidRPr="00854A65">
        <w:rPr>
          <w:b/>
          <w:sz w:val="28"/>
          <w:szCs w:val="28"/>
        </w:rPr>
        <w:t>План работы по профилактике</w:t>
      </w:r>
    </w:p>
    <w:p w:rsidR="00DC43B0" w:rsidRPr="00854A65" w:rsidRDefault="00DC43B0" w:rsidP="002F216A">
      <w:pPr>
        <w:jc w:val="center"/>
        <w:rPr>
          <w:b/>
          <w:sz w:val="28"/>
          <w:szCs w:val="28"/>
        </w:rPr>
      </w:pPr>
      <w:r w:rsidRPr="00854A65">
        <w:rPr>
          <w:b/>
          <w:sz w:val="28"/>
          <w:szCs w:val="28"/>
        </w:rPr>
        <w:t xml:space="preserve"> детского дорожно-транспортного травматизма </w:t>
      </w:r>
    </w:p>
    <w:p w:rsidR="00DC43B0" w:rsidRPr="00854A65" w:rsidRDefault="00DC43B0" w:rsidP="002F21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2018-2019</w:t>
      </w:r>
      <w:r w:rsidRPr="00854A65">
        <w:rPr>
          <w:b/>
          <w:sz w:val="28"/>
          <w:szCs w:val="28"/>
        </w:rPr>
        <w:t xml:space="preserve"> учебный год </w:t>
      </w:r>
    </w:p>
    <w:p w:rsidR="00DC43B0" w:rsidRDefault="00DC43B0" w:rsidP="002F216A">
      <w:pPr>
        <w:jc w:val="center"/>
        <w:rPr>
          <w:b/>
          <w:szCs w:val="28"/>
        </w:rPr>
      </w:pPr>
    </w:p>
    <w:tbl>
      <w:tblPr>
        <w:tblW w:w="1003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25"/>
        <w:gridCol w:w="1559"/>
        <w:gridCol w:w="2551"/>
      </w:tblGrid>
      <w:tr w:rsidR="00DC43B0" w:rsidTr="0040516E">
        <w:tc>
          <w:tcPr>
            <w:tcW w:w="5925" w:type="dxa"/>
          </w:tcPr>
          <w:p w:rsidR="00DC43B0" w:rsidRDefault="00DC43B0">
            <w:r>
              <w:t>Наименование и содержание работы</w:t>
            </w:r>
          </w:p>
        </w:tc>
        <w:tc>
          <w:tcPr>
            <w:tcW w:w="1559" w:type="dxa"/>
          </w:tcPr>
          <w:p w:rsidR="00DC43B0" w:rsidRDefault="00DC43B0">
            <w:r>
              <w:t>Срок</w:t>
            </w:r>
          </w:p>
        </w:tc>
        <w:tc>
          <w:tcPr>
            <w:tcW w:w="2551" w:type="dxa"/>
          </w:tcPr>
          <w:p w:rsidR="00DC43B0" w:rsidRDefault="00DC43B0">
            <w:r>
              <w:t>Ответственный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rPr>
                <w:b/>
              </w:rPr>
            </w:pPr>
            <w:smartTag w:uri="urn:schemas-microsoft-com:office:smarttags" w:element="place">
              <w:r>
                <w:rPr>
                  <w:b/>
                  <w:lang w:val="en-US"/>
                </w:rPr>
                <w:t>I</w:t>
              </w:r>
              <w:r>
                <w:rPr>
                  <w:b/>
                </w:rPr>
                <w:t>.</w:t>
              </w:r>
            </w:smartTag>
            <w:r>
              <w:rPr>
                <w:b/>
              </w:rPr>
              <w:t xml:space="preserve"> Методическая работа</w:t>
            </w:r>
          </w:p>
        </w:tc>
        <w:tc>
          <w:tcPr>
            <w:tcW w:w="1559" w:type="dxa"/>
          </w:tcPr>
          <w:p w:rsidR="00DC43B0" w:rsidRDefault="00DC43B0"/>
        </w:tc>
        <w:tc>
          <w:tcPr>
            <w:tcW w:w="2551" w:type="dxa"/>
          </w:tcPr>
          <w:p w:rsidR="00DC43B0" w:rsidRDefault="00DC43B0"/>
        </w:tc>
      </w:tr>
      <w:tr w:rsidR="00DC43B0" w:rsidTr="0040516E">
        <w:trPr>
          <w:trHeight w:val="894"/>
        </w:trPr>
        <w:tc>
          <w:tcPr>
            <w:tcW w:w="5925" w:type="dxa"/>
          </w:tcPr>
          <w:p w:rsidR="00DC43B0" w:rsidRDefault="00DC43B0">
            <w:pPr>
              <w:jc w:val="both"/>
            </w:pPr>
            <w:r>
              <w:t>Ознакомление педколлектива с нормативными и методическими документами по предупреждению ДДТТ.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  <w:r>
              <w:t>Сентябрь</w:t>
            </w:r>
          </w:p>
        </w:tc>
        <w:tc>
          <w:tcPr>
            <w:tcW w:w="2551" w:type="dxa"/>
          </w:tcPr>
          <w:p w:rsidR="00DC43B0" w:rsidRDefault="00DC43B0">
            <w:r>
              <w:t>Зам. директора по воспитательной работе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</w:pPr>
            <w:r>
              <w:t xml:space="preserve"> Заседание МО классных руководителей по теме: «Инновационные формы работы по профилактике ДДТТ»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  <w:r>
              <w:t>Декабрь</w:t>
            </w:r>
          </w:p>
        </w:tc>
        <w:tc>
          <w:tcPr>
            <w:tcW w:w="2551" w:type="dxa"/>
          </w:tcPr>
          <w:p w:rsidR="00DC43B0" w:rsidRDefault="00DC43B0">
            <w:r>
              <w:t>Зам. директора по воспитательной работе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</w:pPr>
            <w:r>
              <w:t>Оформление наглядной агитации по БДД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</w:p>
        </w:tc>
        <w:tc>
          <w:tcPr>
            <w:tcW w:w="2551" w:type="dxa"/>
          </w:tcPr>
          <w:p w:rsidR="00DC43B0" w:rsidRDefault="00DC43B0">
            <w:pPr>
              <w:jc w:val="both"/>
              <w:rPr>
                <w:i/>
              </w:rPr>
            </w:pPr>
            <w:r>
              <w:t>Отв. за профилактику ДДТТ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rPr>
                <w:color w:val="000000"/>
              </w:rPr>
            </w:pPr>
            <w:r>
              <w:rPr>
                <w:color w:val="000000"/>
              </w:rPr>
              <w:t>Оформление школьного Паспорта дорожной безопасности.</w:t>
            </w:r>
          </w:p>
        </w:tc>
        <w:tc>
          <w:tcPr>
            <w:tcW w:w="1559" w:type="dxa"/>
          </w:tcPr>
          <w:p w:rsidR="00DC43B0" w:rsidRDefault="00DC43B0">
            <w:r>
              <w:t>апрель</w:t>
            </w:r>
          </w:p>
        </w:tc>
        <w:tc>
          <w:tcPr>
            <w:tcW w:w="2551" w:type="dxa"/>
          </w:tcPr>
          <w:p w:rsidR="00DC43B0" w:rsidRDefault="00DC43B0">
            <w:pPr>
              <w:autoSpaceDE w:val="0"/>
              <w:autoSpaceDN w:val="0"/>
              <w:adjustRightInd w:val="0"/>
              <w:ind w:left="60" w:right="60"/>
            </w:pPr>
            <w:r>
              <w:t>Отв. за профилактику ДДТТ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>. Работа с родителями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</w:p>
        </w:tc>
      </w:tr>
      <w:tr w:rsidR="00DC43B0" w:rsidTr="0040516E">
        <w:trPr>
          <w:trHeight w:val="3056"/>
        </w:trPr>
        <w:tc>
          <w:tcPr>
            <w:tcW w:w="5925" w:type="dxa"/>
          </w:tcPr>
          <w:p w:rsidR="00DC43B0" w:rsidRDefault="00DC43B0">
            <w:pPr>
              <w:jc w:val="both"/>
            </w:pPr>
            <w:r>
              <w:t xml:space="preserve">Родительские собрания по классам: </w:t>
            </w:r>
          </w:p>
          <w:p w:rsidR="00DC43B0" w:rsidRDefault="00DC43B0">
            <w:pPr>
              <w:spacing w:line="280" w:lineRule="atLeast"/>
              <w:rPr>
                <w:color w:val="000000"/>
              </w:rPr>
            </w:pPr>
            <w:r>
              <w:rPr>
                <w:color w:val="000000"/>
              </w:rPr>
              <w:t>- «Как влияет на безопасность детей поведение родителей на дороге».</w:t>
            </w:r>
          </w:p>
          <w:p w:rsidR="00DC43B0" w:rsidRDefault="00DC43B0">
            <w:pPr>
              <w:spacing w:line="280" w:lineRule="atLeast"/>
              <w:rPr>
                <w:color w:val="000000"/>
              </w:rPr>
            </w:pPr>
            <w:r>
              <w:rPr>
                <w:color w:val="000000"/>
              </w:rPr>
              <w:t>- «Требования к знаниям и навыкам школьника, которому доверяется самостоятельное движение в школу и обратно».</w:t>
            </w:r>
          </w:p>
          <w:p w:rsidR="00DC43B0" w:rsidRDefault="00DC43B0">
            <w:pPr>
              <w:rPr>
                <w:color w:val="000000"/>
              </w:rPr>
            </w:pPr>
            <w:r>
              <w:rPr>
                <w:color w:val="000000"/>
              </w:rPr>
              <w:t>- «Использование движения родителей с детьми по улицам города для обучения детей навыкам правильного поведения на дороге».</w:t>
            </w:r>
          </w:p>
          <w:p w:rsidR="00DC43B0" w:rsidRDefault="00DC43B0">
            <w:r>
              <w:t>-  «Улица-подросток».</w:t>
            </w:r>
          </w:p>
          <w:p w:rsidR="00DC43B0" w:rsidRDefault="00DC43B0">
            <w:r>
              <w:t>- «Родителям о безопасности дорожного движения».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  <w:r>
              <w:t>1 раз в четверть</w:t>
            </w:r>
          </w:p>
          <w:p w:rsidR="00DC43B0" w:rsidRDefault="00DC43B0">
            <w:pPr>
              <w:jc w:val="both"/>
            </w:pP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  <w:r>
              <w:t>Кл. руководители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Работа с учащимися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  <w:rPr>
                <w:b/>
              </w:rPr>
            </w:pPr>
            <w:r>
              <w:t>Преподавание основ безопасного поведения на улицах и дорогах в рамках учебных дисциплин.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  <w:r>
              <w:t>В течение года</w:t>
            </w: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  <w:r>
              <w:t>Учителя-предметники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autoSpaceDE w:val="0"/>
              <w:autoSpaceDN w:val="0"/>
              <w:adjustRightInd w:val="0"/>
              <w:ind w:left="60" w:right="60"/>
              <w:rPr>
                <w:lang w:eastAsia="en-US"/>
              </w:rPr>
            </w:pPr>
            <w:r>
              <w:t>Создание из обучающихся отряда юных инспекторов движения /ЮИД/ и организация его работы.</w:t>
            </w:r>
          </w:p>
        </w:tc>
        <w:tc>
          <w:tcPr>
            <w:tcW w:w="1559" w:type="dxa"/>
          </w:tcPr>
          <w:p w:rsidR="00DC43B0" w:rsidRDefault="00DC43B0">
            <w:pPr>
              <w:autoSpaceDE w:val="0"/>
              <w:autoSpaceDN w:val="0"/>
              <w:adjustRightInd w:val="0"/>
              <w:ind w:left="60" w:right="60"/>
              <w:rPr>
                <w:lang w:eastAsia="en-US"/>
              </w:rPr>
            </w:pPr>
            <w:r>
              <w:t>Август</w:t>
            </w:r>
          </w:p>
        </w:tc>
        <w:tc>
          <w:tcPr>
            <w:tcW w:w="2551" w:type="dxa"/>
          </w:tcPr>
          <w:p w:rsidR="00DC43B0" w:rsidRDefault="00DC43B0">
            <w:pPr>
              <w:autoSpaceDE w:val="0"/>
              <w:autoSpaceDN w:val="0"/>
              <w:adjustRightInd w:val="0"/>
              <w:ind w:left="60" w:right="60"/>
              <w:rPr>
                <w:lang w:eastAsia="en-US"/>
              </w:rPr>
            </w:pPr>
            <w:r>
              <w:t>Отв. за профилактику ДДТТ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</w:pPr>
            <w:r>
              <w:t>Работа отряда ЮИД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  <w:r>
              <w:t>В течение года</w:t>
            </w: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  <w:r>
              <w:t>Руководитель ЮИД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r>
              <w:t>Проведение рейдов по выявлению юных нарушителей правил ДД и  велосипедистов -нарушителей.</w:t>
            </w:r>
          </w:p>
        </w:tc>
        <w:tc>
          <w:tcPr>
            <w:tcW w:w="1559" w:type="dxa"/>
          </w:tcPr>
          <w:p w:rsidR="00DC43B0" w:rsidRDefault="00DC43B0">
            <w:r>
              <w:t>В течение года</w:t>
            </w:r>
          </w:p>
        </w:tc>
        <w:tc>
          <w:tcPr>
            <w:tcW w:w="2551" w:type="dxa"/>
          </w:tcPr>
          <w:p w:rsidR="00DC43B0" w:rsidRDefault="00DC43B0">
            <w:pPr>
              <w:autoSpaceDE w:val="0"/>
              <w:autoSpaceDN w:val="0"/>
              <w:adjustRightInd w:val="0"/>
              <w:ind w:left="60" w:right="60"/>
            </w:pPr>
            <w:r>
              <w:t xml:space="preserve"> Отряд ЮИД.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r>
              <w:t>Проведение тематических утренников, викторин, игр, конкурсов, соревнований по ПДД.</w:t>
            </w:r>
          </w:p>
        </w:tc>
        <w:tc>
          <w:tcPr>
            <w:tcW w:w="1559" w:type="dxa"/>
          </w:tcPr>
          <w:p w:rsidR="00DC43B0" w:rsidRDefault="00DC43B0">
            <w:r>
              <w:t xml:space="preserve"> В течение года</w:t>
            </w:r>
          </w:p>
        </w:tc>
        <w:tc>
          <w:tcPr>
            <w:tcW w:w="2551" w:type="dxa"/>
          </w:tcPr>
          <w:p w:rsidR="00DC43B0" w:rsidRDefault="00DC43B0">
            <w:pPr>
              <w:autoSpaceDE w:val="0"/>
              <w:autoSpaceDN w:val="0"/>
              <w:adjustRightInd w:val="0"/>
              <w:ind w:left="60" w:right="60"/>
            </w:pPr>
            <w:r>
              <w:t xml:space="preserve"> Классные</w:t>
            </w:r>
          </w:p>
          <w:p w:rsidR="00DC43B0" w:rsidRDefault="00DC43B0">
            <w:pPr>
              <w:autoSpaceDE w:val="0"/>
              <w:autoSpaceDN w:val="0"/>
              <w:adjustRightInd w:val="0"/>
              <w:ind w:left="60" w:right="60"/>
            </w:pPr>
            <w:r>
              <w:t xml:space="preserve"> руководители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</w:pPr>
            <w:r>
              <w:rPr>
                <w:u w:val="single"/>
              </w:rPr>
              <w:t>Беседы по классам:</w:t>
            </w:r>
            <w:r>
              <w:t xml:space="preserve"> «На школьных перекрестках»,  «Для вас, юные велосипедисты», «Про того, кто головой рисковал на мостовой», «Зимняя дорога», «Азбука юного пешехода», «Законы улиц и дорог»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</w:p>
          <w:p w:rsidR="00DC43B0" w:rsidRDefault="00DC43B0">
            <w:pPr>
              <w:jc w:val="both"/>
            </w:pPr>
          </w:p>
          <w:p w:rsidR="00DC43B0" w:rsidRDefault="00DC43B0">
            <w:pPr>
              <w:jc w:val="both"/>
            </w:pPr>
            <w:r>
              <w:t>В течение года</w:t>
            </w: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  <w:r>
              <w:t>Классные руководители</w:t>
            </w:r>
          </w:p>
        </w:tc>
      </w:tr>
      <w:tr w:rsidR="00DC43B0" w:rsidTr="0040516E">
        <w:trPr>
          <w:trHeight w:val="1032"/>
        </w:trPr>
        <w:tc>
          <w:tcPr>
            <w:tcW w:w="5925" w:type="dxa"/>
          </w:tcPr>
          <w:p w:rsidR="00DC43B0" w:rsidRDefault="00DC43B0">
            <w:r>
              <w:t>Беседы с учащимися перед  каникулами на тему «Улица полна  опасностей и неожиданностей», «Уходя на каникулы, помни…»</w:t>
            </w:r>
          </w:p>
          <w:p w:rsidR="00DC43B0" w:rsidRDefault="00DC43B0"/>
          <w:p w:rsidR="00DC43B0" w:rsidRDefault="00DC43B0">
            <w:pPr>
              <w:rPr>
                <w:lang w:eastAsia="en-US"/>
              </w:rPr>
            </w:pPr>
          </w:p>
        </w:tc>
        <w:tc>
          <w:tcPr>
            <w:tcW w:w="1559" w:type="dxa"/>
          </w:tcPr>
          <w:p w:rsidR="00DC43B0" w:rsidRDefault="00DC43B0">
            <w:pPr>
              <w:rPr>
                <w:lang w:eastAsia="en-US"/>
              </w:rPr>
            </w:pPr>
            <w:r>
              <w:t>Перед  каникулами</w:t>
            </w:r>
          </w:p>
        </w:tc>
        <w:tc>
          <w:tcPr>
            <w:tcW w:w="2551" w:type="dxa"/>
          </w:tcPr>
          <w:p w:rsidR="00DC43B0" w:rsidRDefault="00DC43B0">
            <w:pPr>
              <w:rPr>
                <w:lang w:eastAsia="en-US"/>
              </w:rPr>
            </w:pPr>
            <w:r>
              <w:t xml:space="preserve"> Классные руководители </w:t>
            </w:r>
          </w:p>
          <w:p w:rsidR="00DC43B0" w:rsidRDefault="00DC43B0"/>
          <w:p w:rsidR="00DC43B0" w:rsidRDefault="00DC43B0">
            <w:pPr>
              <w:rPr>
                <w:lang w:eastAsia="en-US"/>
              </w:rPr>
            </w:pPr>
          </w:p>
        </w:tc>
      </w:tr>
      <w:tr w:rsidR="00DC43B0" w:rsidTr="0040516E">
        <w:trPr>
          <w:trHeight w:val="1032"/>
        </w:trPr>
        <w:tc>
          <w:tcPr>
            <w:tcW w:w="5925" w:type="dxa"/>
          </w:tcPr>
          <w:p w:rsidR="00DC43B0" w:rsidRDefault="00DC43B0">
            <w:r>
              <w:t>Проведение тестирования знаний учащихся по ПДД.</w:t>
            </w:r>
          </w:p>
        </w:tc>
        <w:tc>
          <w:tcPr>
            <w:tcW w:w="1559" w:type="dxa"/>
          </w:tcPr>
          <w:p w:rsidR="00DC43B0" w:rsidRDefault="00DC43B0">
            <w:r>
              <w:t>Сентябрь, апрель</w:t>
            </w:r>
          </w:p>
        </w:tc>
        <w:tc>
          <w:tcPr>
            <w:tcW w:w="2551" w:type="dxa"/>
          </w:tcPr>
          <w:p w:rsidR="00DC43B0" w:rsidRDefault="00DC43B0">
            <w:r>
              <w:t>Зам. директора по воспитательной работе</w:t>
            </w:r>
            <w:bookmarkStart w:id="0" w:name="_GoBack"/>
            <w:bookmarkEnd w:id="0"/>
          </w:p>
        </w:tc>
      </w:tr>
      <w:tr w:rsidR="00DC43B0" w:rsidTr="0040516E">
        <w:trPr>
          <w:trHeight w:val="473"/>
        </w:trPr>
        <w:tc>
          <w:tcPr>
            <w:tcW w:w="5925" w:type="dxa"/>
          </w:tcPr>
          <w:p w:rsidR="00DC43B0" w:rsidRDefault="00DC43B0">
            <w:pPr>
              <w:jc w:val="both"/>
            </w:pPr>
            <w:r>
              <w:rPr>
                <w:b/>
              </w:rPr>
              <w:t>Декада безопасности дорожного движения:</w:t>
            </w:r>
            <w:r>
              <w:t xml:space="preserve"> </w:t>
            </w:r>
          </w:p>
        </w:tc>
        <w:tc>
          <w:tcPr>
            <w:tcW w:w="1559" w:type="dxa"/>
            <w:vMerge w:val="restart"/>
          </w:tcPr>
          <w:p w:rsidR="00DC43B0" w:rsidRDefault="00DC43B0">
            <w:pPr>
              <w:jc w:val="both"/>
            </w:pPr>
            <w:r>
              <w:t>1-11 сентября</w:t>
            </w:r>
          </w:p>
          <w:p w:rsidR="00DC43B0" w:rsidRDefault="00DC43B0">
            <w:pPr>
              <w:jc w:val="both"/>
            </w:pPr>
          </w:p>
          <w:p w:rsidR="00DC43B0" w:rsidRDefault="00DC43B0">
            <w:pPr>
              <w:jc w:val="both"/>
            </w:pPr>
          </w:p>
          <w:p w:rsidR="00DC43B0" w:rsidRDefault="00DC43B0">
            <w:pPr>
              <w:jc w:val="both"/>
            </w:pPr>
          </w:p>
          <w:p w:rsidR="00DC43B0" w:rsidRDefault="00DC43B0">
            <w:pPr>
              <w:jc w:val="both"/>
            </w:pPr>
          </w:p>
          <w:p w:rsidR="00DC43B0" w:rsidRDefault="00DC43B0">
            <w:pPr>
              <w:jc w:val="both"/>
            </w:pPr>
          </w:p>
        </w:tc>
        <w:tc>
          <w:tcPr>
            <w:tcW w:w="2551" w:type="dxa"/>
            <w:vMerge w:val="restart"/>
          </w:tcPr>
          <w:p w:rsidR="00DC43B0" w:rsidRDefault="00DC43B0">
            <w:r>
              <w:t>Отв. за профилактику ДДТТ, члены отряда ЮИД,  классные руководители.</w:t>
            </w:r>
          </w:p>
          <w:p w:rsidR="00DC43B0" w:rsidRDefault="00DC43B0"/>
          <w:p w:rsidR="00DC43B0" w:rsidRDefault="00DC43B0"/>
          <w:p w:rsidR="00DC43B0" w:rsidRDefault="00DC43B0"/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</w:pPr>
            <w:r>
              <w:t xml:space="preserve">Выступление отряда ЮИД с агитбригадой перед школьниками. </w:t>
            </w:r>
          </w:p>
          <w:p w:rsidR="00DC43B0" w:rsidRDefault="00DC43B0">
            <w:pPr>
              <w:jc w:val="both"/>
              <w:rPr>
                <w:b/>
              </w:rPr>
            </w:pPr>
            <w:r>
              <w:t>/4-5 кл./</w:t>
            </w:r>
          </w:p>
        </w:tc>
        <w:tc>
          <w:tcPr>
            <w:tcW w:w="1559" w:type="dxa"/>
            <w:vMerge/>
            <w:vAlign w:val="center"/>
          </w:tcPr>
          <w:p w:rsidR="00DC43B0" w:rsidRDefault="00DC43B0"/>
        </w:tc>
        <w:tc>
          <w:tcPr>
            <w:tcW w:w="2551" w:type="dxa"/>
            <w:vMerge/>
            <w:vAlign w:val="center"/>
          </w:tcPr>
          <w:p w:rsidR="00DC43B0" w:rsidRDefault="00DC43B0"/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</w:pPr>
            <w:r>
              <w:t>Встречи с инспектором ГИБДД. /8, 11 кл./</w:t>
            </w:r>
          </w:p>
        </w:tc>
        <w:tc>
          <w:tcPr>
            <w:tcW w:w="1559" w:type="dxa"/>
            <w:vMerge/>
            <w:vAlign w:val="center"/>
          </w:tcPr>
          <w:p w:rsidR="00DC43B0" w:rsidRDefault="00DC43B0"/>
        </w:tc>
        <w:tc>
          <w:tcPr>
            <w:tcW w:w="2551" w:type="dxa"/>
            <w:vMerge/>
            <w:vAlign w:val="center"/>
          </w:tcPr>
          <w:p w:rsidR="00DC43B0" w:rsidRDefault="00DC43B0"/>
        </w:tc>
      </w:tr>
      <w:tr w:rsidR="00DC43B0" w:rsidTr="0040516E">
        <w:trPr>
          <w:trHeight w:val="562"/>
        </w:trPr>
        <w:tc>
          <w:tcPr>
            <w:tcW w:w="5925" w:type="dxa"/>
          </w:tcPr>
          <w:p w:rsidR="00DC43B0" w:rsidRDefault="00DC43B0">
            <w:pPr>
              <w:jc w:val="both"/>
            </w:pPr>
            <w:r>
              <w:t>Конкурс рисунков на асфальте «Я и дорога» /4-5 кл./</w:t>
            </w:r>
          </w:p>
        </w:tc>
        <w:tc>
          <w:tcPr>
            <w:tcW w:w="1559" w:type="dxa"/>
            <w:vMerge/>
            <w:vAlign w:val="center"/>
          </w:tcPr>
          <w:p w:rsidR="00DC43B0" w:rsidRDefault="00DC43B0"/>
        </w:tc>
        <w:tc>
          <w:tcPr>
            <w:tcW w:w="2551" w:type="dxa"/>
            <w:vMerge/>
            <w:vAlign w:val="center"/>
          </w:tcPr>
          <w:p w:rsidR="00DC43B0" w:rsidRDefault="00DC43B0"/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</w:pPr>
            <w:r>
              <w:t>Игра-соревнование юных велосипедистов «Безопасное колесо»  /6-7 кл./</w:t>
            </w:r>
          </w:p>
        </w:tc>
        <w:tc>
          <w:tcPr>
            <w:tcW w:w="1559" w:type="dxa"/>
            <w:vMerge/>
            <w:vAlign w:val="center"/>
          </w:tcPr>
          <w:p w:rsidR="00DC43B0" w:rsidRDefault="00DC43B0"/>
        </w:tc>
        <w:tc>
          <w:tcPr>
            <w:tcW w:w="2551" w:type="dxa"/>
            <w:vMerge/>
            <w:vAlign w:val="center"/>
          </w:tcPr>
          <w:p w:rsidR="00DC43B0" w:rsidRDefault="00DC43B0"/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</w:pPr>
            <w:r>
              <w:t xml:space="preserve"> Конкурс «Дорожная скорая помощь» /11 кл./</w:t>
            </w:r>
          </w:p>
        </w:tc>
        <w:tc>
          <w:tcPr>
            <w:tcW w:w="1559" w:type="dxa"/>
            <w:vMerge/>
            <w:vAlign w:val="center"/>
          </w:tcPr>
          <w:p w:rsidR="00DC43B0" w:rsidRDefault="00DC43B0"/>
        </w:tc>
        <w:tc>
          <w:tcPr>
            <w:tcW w:w="2551" w:type="dxa"/>
            <w:vMerge/>
            <w:vAlign w:val="center"/>
          </w:tcPr>
          <w:p w:rsidR="00DC43B0" w:rsidRDefault="00DC43B0"/>
        </w:tc>
      </w:tr>
      <w:tr w:rsidR="00DC43B0" w:rsidTr="0040516E">
        <w:trPr>
          <w:trHeight w:val="540"/>
        </w:trPr>
        <w:tc>
          <w:tcPr>
            <w:tcW w:w="5925" w:type="dxa"/>
          </w:tcPr>
          <w:p w:rsidR="00DC43B0" w:rsidRDefault="00DC43B0">
            <w:pPr>
              <w:jc w:val="both"/>
            </w:pPr>
            <w:r>
              <w:t xml:space="preserve"> Оформление  индивидуальных маршрутных листов безопасного пути «Школа- дом» ( 1-5 классы) </w:t>
            </w:r>
          </w:p>
        </w:tc>
        <w:tc>
          <w:tcPr>
            <w:tcW w:w="1559" w:type="dxa"/>
            <w:vMerge/>
            <w:vAlign w:val="center"/>
          </w:tcPr>
          <w:p w:rsidR="00DC43B0" w:rsidRDefault="00DC43B0"/>
        </w:tc>
        <w:tc>
          <w:tcPr>
            <w:tcW w:w="2551" w:type="dxa"/>
            <w:vMerge/>
            <w:vAlign w:val="center"/>
          </w:tcPr>
          <w:p w:rsidR="00DC43B0" w:rsidRDefault="00DC43B0"/>
        </w:tc>
      </w:tr>
      <w:tr w:rsidR="00DC43B0" w:rsidTr="0040516E">
        <w:trPr>
          <w:trHeight w:val="516"/>
        </w:trPr>
        <w:tc>
          <w:tcPr>
            <w:tcW w:w="5925" w:type="dxa"/>
          </w:tcPr>
          <w:p w:rsidR="00DC43B0" w:rsidRDefault="00DC43B0">
            <w:pPr>
              <w:jc w:val="both"/>
            </w:pPr>
            <w:r>
              <w:rPr>
                <w:sz w:val="22"/>
                <w:szCs w:val="22"/>
              </w:rPr>
              <w:t>Акция "Внимание, дорога!"  с участием инспектора ГИБДД</w:t>
            </w:r>
          </w:p>
        </w:tc>
        <w:tc>
          <w:tcPr>
            <w:tcW w:w="1559" w:type="dxa"/>
            <w:vMerge/>
            <w:vAlign w:val="center"/>
          </w:tcPr>
          <w:p w:rsidR="00DC43B0" w:rsidRDefault="00DC43B0"/>
        </w:tc>
        <w:tc>
          <w:tcPr>
            <w:tcW w:w="2551" w:type="dxa"/>
            <w:vMerge/>
            <w:vAlign w:val="center"/>
          </w:tcPr>
          <w:p w:rsidR="00DC43B0" w:rsidRDefault="00DC43B0"/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</w:pPr>
            <w:r>
              <w:t xml:space="preserve">Подведение итогов Декады безопасности дорожного движения. 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  <w:r>
              <w:t>11 сентября</w:t>
            </w: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  <w:r>
              <w:t>Отв. за профилактику ДДТТ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</w:pP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  <w:rPr>
                <w:b/>
              </w:rPr>
            </w:pPr>
            <w:r>
              <w:rPr>
                <w:b/>
              </w:rPr>
              <w:t>Декада безопасности дорожного движения</w:t>
            </w:r>
          </w:p>
        </w:tc>
        <w:tc>
          <w:tcPr>
            <w:tcW w:w="1559" w:type="dxa"/>
          </w:tcPr>
          <w:p w:rsidR="00DC43B0" w:rsidRDefault="00DC43B0">
            <w:pPr>
              <w:ind w:right="-391"/>
              <w:jc w:val="both"/>
            </w:pPr>
            <w:r>
              <w:t>19-29апреля</w:t>
            </w: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  <w:r>
              <w:t>Педагог ОБЖ</w:t>
            </w:r>
          </w:p>
        </w:tc>
      </w:tr>
      <w:tr w:rsidR="00DC43B0" w:rsidTr="0040516E">
        <w:trPr>
          <w:trHeight w:val="2520"/>
        </w:trPr>
        <w:tc>
          <w:tcPr>
            <w:tcW w:w="5925" w:type="dxa"/>
            <w:vMerge w:val="restart"/>
          </w:tcPr>
          <w:p w:rsidR="00DC43B0" w:rsidRDefault="00DC43B0">
            <w:pPr>
              <w:jc w:val="both"/>
            </w:pPr>
            <w:r>
              <w:t xml:space="preserve"> Конкурс на лучший плакат по безопасности дорожного движения /6-8 кл./</w:t>
            </w:r>
          </w:p>
          <w:p w:rsidR="00DC43B0" w:rsidRDefault="00DC43B0">
            <w:pPr>
              <w:jc w:val="both"/>
            </w:pPr>
            <w:r>
              <w:t xml:space="preserve"> Конкурс рисунков «Красный, желтый, зеленый» /1-5 кл./</w:t>
            </w:r>
          </w:p>
          <w:p w:rsidR="00DC43B0" w:rsidRDefault="00DC43B0">
            <w:pPr>
              <w:jc w:val="both"/>
            </w:pPr>
            <w:r>
              <w:t xml:space="preserve"> Викторина «Веселый автомобиль» /4кл./</w:t>
            </w:r>
          </w:p>
          <w:p w:rsidR="00DC43B0" w:rsidRDefault="00DC43B0">
            <w:pPr>
              <w:jc w:val="both"/>
            </w:pPr>
            <w:r>
              <w:t xml:space="preserve"> Практические занятия по безопасному поведению на улицах на площадке безопасности /3-4кл./</w:t>
            </w:r>
          </w:p>
          <w:p w:rsidR="00DC43B0" w:rsidRDefault="00DC43B0">
            <w:r>
              <w:t xml:space="preserve"> Интеллектуально-познавательная игра «Жезл» /7 кл./</w:t>
            </w:r>
          </w:p>
          <w:p w:rsidR="00DC43B0" w:rsidRDefault="00DC43B0">
            <w:r>
              <w:t>Встречи с сотрудниками ГИБДД  /9-11 кл./</w:t>
            </w:r>
          </w:p>
          <w:p w:rsidR="00DC43B0" w:rsidRDefault="00DC43B0">
            <w:pPr>
              <w:jc w:val="both"/>
            </w:pPr>
            <w:r>
              <w:t>Книжная выставка в библиотеке «Помни: правила движения – это правила твои».</w:t>
            </w:r>
          </w:p>
        </w:tc>
        <w:tc>
          <w:tcPr>
            <w:tcW w:w="1559" w:type="dxa"/>
            <w:vMerge w:val="restart"/>
          </w:tcPr>
          <w:p w:rsidR="00DC43B0" w:rsidRDefault="00DC43B0">
            <w:pPr>
              <w:jc w:val="both"/>
            </w:pPr>
            <w:r>
              <w:t>постоянно</w:t>
            </w: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  <w:r>
              <w:t>Отв. за профилактику ДДТТ, члены отряда ЮИД,  классные руководители</w:t>
            </w:r>
          </w:p>
        </w:tc>
      </w:tr>
      <w:tr w:rsidR="00DC43B0" w:rsidTr="0040516E">
        <w:trPr>
          <w:trHeight w:val="593"/>
        </w:trPr>
        <w:tc>
          <w:tcPr>
            <w:tcW w:w="5925" w:type="dxa"/>
            <w:vMerge/>
            <w:vAlign w:val="center"/>
          </w:tcPr>
          <w:p w:rsidR="00DC43B0" w:rsidRDefault="00DC43B0"/>
        </w:tc>
        <w:tc>
          <w:tcPr>
            <w:tcW w:w="1559" w:type="dxa"/>
            <w:vMerge/>
            <w:vAlign w:val="center"/>
          </w:tcPr>
          <w:p w:rsidR="00DC43B0" w:rsidRDefault="00DC43B0"/>
        </w:tc>
        <w:tc>
          <w:tcPr>
            <w:tcW w:w="2551" w:type="dxa"/>
          </w:tcPr>
          <w:p w:rsidR="00DC43B0" w:rsidRDefault="00DC43B0">
            <w:pPr>
              <w:jc w:val="both"/>
            </w:pPr>
            <w:r>
              <w:t>Зав. библиотекой</w:t>
            </w:r>
          </w:p>
        </w:tc>
      </w:tr>
      <w:tr w:rsidR="00DC43B0" w:rsidTr="0040516E">
        <w:trPr>
          <w:trHeight w:val="516"/>
        </w:trPr>
        <w:tc>
          <w:tcPr>
            <w:tcW w:w="5925" w:type="dxa"/>
          </w:tcPr>
          <w:p w:rsidR="00DC43B0" w:rsidRDefault="00DC43B0">
            <w:pPr>
              <w:jc w:val="both"/>
            </w:pPr>
            <w:r>
              <w:t>Подведение итогов декады безопасности дорожного движения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  <w:r>
              <w:t>30 апреля</w:t>
            </w: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  <w:r>
              <w:t>Отв. за профилактику ДДТТ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</w:pP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>. Материально-техническое и кадровое обеспечение.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  <w:rPr>
                <w:b/>
              </w:rPr>
            </w:pPr>
            <w:r>
              <w:t>Обновление уголка по БДД, детской площадки безопасности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  <w:r>
              <w:t>В течение года</w:t>
            </w: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  <w:r>
              <w:t>Отв. за профилактику ДДТТ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</w:pPr>
            <w:r>
              <w:t>Закрепление в должностных обязанностях классных руководителей, отв. за профилактику ДДТТ вопросов по профилактике ДДТТ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  <w:r>
              <w:t>Август</w:t>
            </w: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  <w:r>
              <w:t>Директор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</w:pPr>
            <w:r>
              <w:rPr>
                <w:b/>
                <w:lang w:val="en-US"/>
              </w:rPr>
              <w:t>V</w:t>
            </w:r>
            <w:r>
              <w:rPr>
                <w:b/>
              </w:rPr>
              <w:t>. Контрольная и аналитическая работа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  <w:rPr>
                <w:b/>
              </w:rPr>
            </w:pPr>
            <w:r>
              <w:t>Организация взаимодействия с сотрудниками  ГИБДД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  <w:r>
              <w:t>Зам. директора по ВР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</w:pPr>
            <w:r>
              <w:t>Анализ участия школьников в ДТП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  <w:r>
              <w:t>Зам. директора по ВР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</w:pPr>
            <w:r>
              <w:t>Организация контроля за нахождением детей на проезжей части, дорожным поведением школьников в учебное время и во время проведения официальных внеучебных мероприятий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  <w:r>
              <w:t>В течение года</w:t>
            </w: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  <w:r>
              <w:t>Зам. директора по ВР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autoSpaceDE w:val="0"/>
              <w:autoSpaceDN w:val="0"/>
              <w:adjustRightInd w:val="0"/>
              <w:ind w:left="60" w:right="60" w:hanging="54"/>
              <w:rPr>
                <w:lang w:eastAsia="en-US"/>
              </w:rPr>
            </w:pPr>
            <w:r>
              <w:t xml:space="preserve"> Проведение тестирования по практическому владению учащимися навыками безопасного поведения на дорогах и в транспорте.  </w:t>
            </w:r>
          </w:p>
        </w:tc>
        <w:tc>
          <w:tcPr>
            <w:tcW w:w="1559" w:type="dxa"/>
          </w:tcPr>
          <w:p w:rsidR="00DC43B0" w:rsidRDefault="00DC43B0">
            <w:pPr>
              <w:autoSpaceDE w:val="0"/>
              <w:autoSpaceDN w:val="0"/>
              <w:adjustRightInd w:val="0"/>
              <w:ind w:left="60" w:right="60"/>
              <w:rPr>
                <w:lang w:eastAsia="en-US"/>
              </w:rPr>
            </w:pPr>
            <w:r>
              <w:t xml:space="preserve"> 1 раз в четверть</w:t>
            </w:r>
          </w:p>
        </w:tc>
        <w:tc>
          <w:tcPr>
            <w:tcW w:w="2551" w:type="dxa"/>
          </w:tcPr>
          <w:p w:rsidR="00DC43B0" w:rsidRDefault="00DC43B0">
            <w:pPr>
              <w:autoSpaceDE w:val="0"/>
              <w:autoSpaceDN w:val="0"/>
              <w:adjustRightInd w:val="0"/>
              <w:ind w:left="60" w:right="60"/>
            </w:pPr>
            <w:r>
              <w:t xml:space="preserve">Отв. за профилактику ДДТТ 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rPr>
                <w:color w:val="000000"/>
              </w:rPr>
            </w:pPr>
            <w:r>
              <w:rPr>
                <w:color w:val="000000"/>
              </w:rPr>
              <w:t>Подготовка отчетов о работе школы по  профилактике ДДТТ</w:t>
            </w:r>
          </w:p>
        </w:tc>
        <w:tc>
          <w:tcPr>
            <w:tcW w:w="1559" w:type="dxa"/>
          </w:tcPr>
          <w:p w:rsidR="00DC43B0" w:rsidRDefault="00DC43B0">
            <w:r>
              <w:t>Июнь, сентябрь</w:t>
            </w:r>
          </w:p>
        </w:tc>
        <w:tc>
          <w:tcPr>
            <w:tcW w:w="2551" w:type="dxa"/>
          </w:tcPr>
          <w:p w:rsidR="00DC43B0" w:rsidRDefault="00DC43B0">
            <w:pPr>
              <w:autoSpaceDE w:val="0"/>
              <w:autoSpaceDN w:val="0"/>
              <w:adjustRightInd w:val="0"/>
              <w:ind w:left="60" w:right="60"/>
            </w:pPr>
            <w:r>
              <w:t>Отв. за профилактику ДДТТ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rPr>
                <w:color w:val="000000"/>
              </w:rPr>
            </w:pPr>
            <w:r>
              <w:rPr>
                <w:color w:val="000000"/>
              </w:rPr>
              <w:t>Анализ эффективности и планирование работы по  профилактике ДДТТ на новый учебный год.</w:t>
            </w:r>
          </w:p>
        </w:tc>
        <w:tc>
          <w:tcPr>
            <w:tcW w:w="1559" w:type="dxa"/>
          </w:tcPr>
          <w:p w:rsidR="00DC43B0" w:rsidRDefault="00DC43B0">
            <w:r>
              <w:t>Май-июнь</w:t>
            </w:r>
          </w:p>
        </w:tc>
        <w:tc>
          <w:tcPr>
            <w:tcW w:w="2551" w:type="dxa"/>
          </w:tcPr>
          <w:p w:rsidR="00DC43B0" w:rsidRDefault="00DC43B0">
            <w:pPr>
              <w:autoSpaceDE w:val="0"/>
              <w:autoSpaceDN w:val="0"/>
              <w:adjustRightInd w:val="0"/>
              <w:ind w:left="60" w:right="60"/>
            </w:pPr>
            <w:r>
              <w:t>Зам. директора по ВР, отв. за профилактику ДДТТ</w:t>
            </w:r>
          </w:p>
        </w:tc>
      </w:tr>
      <w:tr w:rsidR="00DC43B0" w:rsidTr="0040516E">
        <w:tc>
          <w:tcPr>
            <w:tcW w:w="5925" w:type="dxa"/>
          </w:tcPr>
          <w:p w:rsidR="00DC43B0" w:rsidRDefault="00DC43B0">
            <w:pPr>
              <w:jc w:val="both"/>
            </w:pPr>
            <w:r>
              <w:t>Участие в проведении служебных расследований по фактам ДТП с участием школьников</w:t>
            </w:r>
          </w:p>
        </w:tc>
        <w:tc>
          <w:tcPr>
            <w:tcW w:w="1559" w:type="dxa"/>
          </w:tcPr>
          <w:p w:rsidR="00DC43B0" w:rsidRDefault="00DC43B0">
            <w:pPr>
              <w:jc w:val="both"/>
            </w:pPr>
          </w:p>
        </w:tc>
        <w:tc>
          <w:tcPr>
            <w:tcW w:w="2551" w:type="dxa"/>
          </w:tcPr>
          <w:p w:rsidR="00DC43B0" w:rsidRDefault="00DC43B0">
            <w:pPr>
              <w:jc w:val="both"/>
            </w:pPr>
            <w:r>
              <w:t>Директор</w:t>
            </w:r>
          </w:p>
        </w:tc>
      </w:tr>
    </w:tbl>
    <w:p w:rsidR="00DC43B0" w:rsidRDefault="00DC43B0" w:rsidP="002F216A">
      <w:pPr>
        <w:jc w:val="center"/>
        <w:rPr>
          <w:szCs w:val="28"/>
        </w:rPr>
      </w:pPr>
    </w:p>
    <w:p w:rsidR="00DC43B0" w:rsidRDefault="00DC43B0" w:rsidP="002F216A">
      <w:pPr>
        <w:rPr>
          <w:szCs w:val="28"/>
        </w:rPr>
      </w:pPr>
    </w:p>
    <w:p w:rsidR="00DC43B0" w:rsidRDefault="00DC43B0"/>
    <w:sectPr w:rsidR="00DC43B0" w:rsidSect="00F84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61F7"/>
    <w:rsid w:val="002C4F2C"/>
    <w:rsid w:val="002F216A"/>
    <w:rsid w:val="003854BC"/>
    <w:rsid w:val="0040516E"/>
    <w:rsid w:val="005138B8"/>
    <w:rsid w:val="007961F7"/>
    <w:rsid w:val="00854A65"/>
    <w:rsid w:val="009755AC"/>
    <w:rsid w:val="00DA1F2E"/>
    <w:rsid w:val="00DC43B0"/>
    <w:rsid w:val="00F119F6"/>
    <w:rsid w:val="00F84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16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755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55AC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116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4</Pages>
  <Words>749</Words>
  <Characters>4273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Дэйнэко</dc:creator>
  <cp:keywords/>
  <dc:description/>
  <cp:lastModifiedBy>user</cp:lastModifiedBy>
  <cp:revision>11</cp:revision>
  <cp:lastPrinted>2018-09-05T12:03:00Z</cp:lastPrinted>
  <dcterms:created xsi:type="dcterms:W3CDTF">2017-11-09T12:40:00Z</dcterms:created>
  <dcterms:modified xsi:type="dcterms:W3CDTF">2018-10-11T12:47:00Z</dcterms:modified>
</cp:coreProperties>
</file>